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3CB" w:rsidRPr="00436E47" w:rsidRDefault="005C1902" w:rsidP="00436E47">
      <w:pPr>
        <w:spacing w:line="360" w:lineRule="auto"/>
        <w:jc w:val="center"/>
        <w:rPr>
          <w:b/>
          <w:bCs/>
          <w:sz w:val="32"/>
          <w:szCs w:val="32"/>
        </w:rPr>
      </w:pPr>
      <w:r w:rsidRPr="00436E47">
        <w:rPr>
          <w:b/>
          <w:bCs/>
          <w:sz w:val="32"/>
          <w:szCs w:val="32"/>
        </w:rPr>
        <w:t xml:space="preserve">Indbydelse til </w:t>
      </w:r>
      <w:proofErr w:type="spellStart"/>
      <w:r w:rsidRPr="00436E47">
        <w:rPr>
          <w:b/>
          <w:bCs/>
          <w:sz w:val="32"/>
          <w:szCs w:val="32"/>
        </w:rPr>
        <w:t>MeginLur</w:t>
      </w:r>
      <w:proofErr w:type="spellEnd"/>
      <w:r w:rsidR="00436E47">
        <w:rPr>
          <w:b/>
          <w:bCs/>
          <w:sz w:val="32"/>
          <w:szCs w:val="32"/>
        </w:rPr>
        <w:t xml:space="preserve"> på Mariagerfjord</w:t>
      </w:r>
    </w:p>
    <w:p w:rsidR="005C1902" w:rsidRPr="00436E47" w:rsidRDefault="007A6E5D" w:rsidP="00436E47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27. – 28</w:t>
      </w:r>
      <w:bookmarkStart w:id="0" w:name="_GoBack"/>
      <w:bookmarkEnd w:id="0"/>
      <w:r w:rsidR="005C1902" w:rsidRPr="00436E47">
        <w:rPr>
          <w:b/>
          <w:bCs/>
          <w:sz w:val="32"/>
          <w:szCs w:val="32"/>
        </w:rPr>
        <w:t>. september 2014</w:t>
      </w:r>
    </w:p>
    <w:p w:rsidR="005C1902" w:rsidRDefault="005C1902" w:rsidP="00803253">
      <w:pPr>
        <w:spacing w:line="360" w:lineRule="auto"/>
      </w:pPr>
    </w:p>
    <w:p w:rsidR="005C1902" w:rsidRDefault="005C1902" w:rsidP="00436E47">
      <w:pPr>
        <w:spacing w:line="360" w:lineRule="auto"/>
      </w:pPr>
      <w:proofErr w:type="spellStart"/>
      <w:r>
        <w:t>Meginjollerne</w:t>
      </w:r>
      <w:proofErr w:type="spellEnd"/>
      <w:r>
        <w:t xml:space="preserve"> på Mariagerfjord indbyder hermed andre </w:t>
      </w:r>
      <w:proofErr w:type="spellStart"/>
      <w:r>
        <w:t>Meginjoller</w:t>
      </w:r>
      <w:proofErr w:type="spellEnd"/>
      <w:r>
        <w:t xml:space="preserve"> til sejlads på fjorden. En </w:t>
      </w:r>
      <w:proofErr w:type="spellStart"/>
      <w:r>
        <w:t>MeginLur</w:t>
      </w:r>
      <w:proofErr w:type="spellEnd"/>
      <w:r>
        <w:t xml:space="preserve"> er primært fællessejlads – og ikke kapsejlads selvom vi </w:t>
      </w:r>
      <w:proofErr w:type="spellStart"/>
      <w:r w:rsidR="00436E47">
        <w:t>ka</w:t>
      </w:r>
      <w:proofErr w:type="spellEnd"/>
      <w:r w:rsidR="00436E47">
        <w:t>´</w:t>
      </w:r>
      <w:r>
        <w:t xml:space="preserve"> måle os på hinanden undervejs. </w:t>
      </w:r>
      <w:r w:rsidR="00BD2090">
        <w:t>Det er vigtigt at nyde landskabet, fuglene, sælerne, regnen, solen og molen og få en god snak om jollerne.</w:t>
      </w:r>
    </w:p>
    <w:p w:rsidR="005C1902" w:rsidRDefault="005C1902" w:rsidP="005C1902">
      <w:pPr>
        <w:spacing w:line="360" w:lineRule="auto"/>
      </w:pPr>
      <w:r>
        <w:t>Afhængigt af vejr og vind planlægges sejlads ud eller ind i fjorden. Vi deles om udgifter til varmmad om aftenen. Der er adskillige gæsteværelser i Stinesminde og gode teltmuligheder ned til fjorden.</w:t>
      </w:r>
    </w:p>
    <w:p w:rsidR="005C1902" w:rsidRDefault="005C1902" w:rsidP="00436E47">
      <w:pPr>
        <w:spacing w:line="360" w:lineRule="auto"/>
      </w:pPr>
      <w:r>
        <w:t>Tidspunkter og planer ændres i forhold til vejret. Stormer</w:t>
      </w:r>
      <w:r w:rsidR="00436E47">
        <w:t xml:space="preserve"> eller</w:t>
      </w:r>
      <w:r>
        <w:t xml:space="preserve"> sner det aflyser vi! Er kun den e</w:t>
      </w:r>
      <w:r w:rsidR="00436E47">
        <w:t>ne dag god at sejle i, aflyser vi den anden – eller omvendt – eller….</w:t>
      </w:r>
    </w:p>
    <w:p w:rsidR="005C1902" w:rsidRDefault="005C1902" w:rsidP="005C1902">
      <w:pPr>
        <w:spacing w:line="360" w:lineRule="auto"/>
      </w:pPr>
    </w:p>
    <w:p w:rsidR="005C1902" w:rsidRDefault="005C1902" w:rsidP="005C1902">
      <w:pPr>
        <w:spacing w:line="360" w:lineRule="auto"/>
      </w:pPr>
      <w:r>
        <w:t>Lørdag d. 28</w:t>
      </w:r>
    </w:p>
    <w:p w:rsidR="005C1902" w:rsidRDefault="005C1902" w:rsidP="005C1902">
      <w:pPr>
        <w:spacing w:line="360" w:lineRule="auto"/>
      </w:pPr>
      <w:r>
        <w:t xml:space="preserve">9-10 </w:t>
      </w:r>
      <w:r>
        <w:tab/>
        <w:t>Rundstykker og Skippemøde</w:t>
      </w:r>
      <w:r w:rsidR="00436E47">
        <w:t xml:space="preserve"> i Stinesminde (Under Skoven 3, Stinesminde)</w:t>
      </w:r>
    </w:p>
    <w:p w:rsidR="005C1902" w:rsidRDefault="005C1902" w:rsidP="005C1902">
      <w:pPr>
        <w:spacing w:line="360" w:lineRule="auto"/>
      </w:pPr>
      <w:r>
        <w:t xml:space="preserve">10 </w:t>
      </w:r>
      <w:r>
        <w:tab/>
        <w:t>Start på sejlads med madpakke stop</w:t>
      </w:r>
    </w:p>
    <w:p w:rsidR="005C1902" w:rsidRDefault="005C1902" w:rsidP="005C1902">
      <w:pPr>
        <w:spacing w:line="360" w:lineRule="auto"/>
      </w:pPr>
      <w:r>
        <w:t>18</w:t>
      </w:r>
      <w:r>
        <w:tab/>
        <w:t>Aftens mad</w:t>
      </w:r>
    </w:p>
    <w:p w:rsidR="005C1902" w:rsidRDefault="005C1902" w:rsidP="005C1902">
      <w:pPr>
        <w:spacing w:line="360" w:lineRule="auto"/>
      </w:pPr>
      <w:r>
        <w:t>Søndag d. 29</w:t>
      </w:r>
    </w:p>
    <w:p w:rsidR="005C1902" w:rsidRDefault="005C1902" w:rsidP="005C1902">
      <w:pPr>
        <w:spacing w:line="360" w:lineRule="auto"/>
      </w:pPr>
      <w:r>
        <w:t>8 - 9</w:t>
      </w:r>
      <w:r>
        <w:tab/>
        <w:t>Morgenmad</w:t>
      </w:r>
    </w:p>
    <w:p w:rsidR="005C1902" w:rsidRDefault="005C1902" w:rsidP="00436E47">
      <w:pPr>
        <w:spacing w:line="360" w:lineRule="auto"/>
      </w:pPr>
      <w:r>
        <w:t xml:space="preserve">9.30 </w:t>
      </w:r>
      <w:proofErr w:type="gramStart"/>
      <w:r>
        <w:t xml:space="preserve">– </w:t>
      </w:r>
      <w:r w:rsidR="00436E47">
        <w:t xml:space="preserve"> ca.</w:t>
      </w:r>
      <w:proofErr w:type="gramEnd"/>
      <w:r w:rsidR="00436E47">
        <w:t xml:space="preserve"> </w:t>
      </w:r>
      <w:r>
        <w:t>13</w:t>
      </w:r>
      <w:r w:rsidR="00436E47">
        <w:t xml:space="preserve"> </w:t>
      </w:r>
      <w:r>
        <w:t>Endnu en sejlads – madpakke stop.</w:t>
      </w:r>
    </w:p>
    <w:p w:rsidR="00436E47" w:rsidRDefault="00436E47" w:rsidP="005C1902">
      <w:pPr>
        <w:spacing w:line="360" w:lineRule="auto"/>
      </w:pPr>
    </w:p>
    <w:p w:rsidR="00436E47" w:rsidRDefault="00436E47" w:rsidP="00436E47">
      <w:pPr>
        <w:spacing w:line="360" w:lineRule="auto"/>
      </w:pPr>
      <w:r>
        <w:t xml:space="preserve">Pris 100 kr. pr deltager </w:t>
      </w:r>
      <w:proofErr w:type="spellStart"/>
      <w:r>
        <w:t>incl</w:t>
      </w:r>
      <w:proofErr w:type="spellEnd"/>
      <w:r>
        <w:t>. lørdagsrundstykker-aftensmad og morgenmad søndag med madpakkesmøring. Slæbestedet er gratis</w:t>
      </w:r>
    </w:p>
    <w:p w:rsidR="00436E47" w:rsidRDefault="00436E47" w:rsidP="005C1902">
      <w:pPr>
        <w:spacing w:line="360" w:lineRule="auto"/>
      </w:pPr>
    </w:p>
    <w:p w:rsidR="00436E47" w:rsidRDefault="00436E47" w:rsidP="005C1902">
      <w:pPr>
        <w:spacing w:line="360" w:lineRule="auto"/>
      </w:pPr>
      <w:r>
        <w:t>Tilmelding</w:t>
      </w:r>
      <w:r w:rsidR="00BD2090">
        <w:t xml:space="preserve"> på mail til Paul</w:t>
      </w:r>
      <w:r>
        <w:t xml:space="preserve"> med antal deltagere, mail og mobil</w:t>
      </w:r>
      <w:r w:rsidR="00BD2090">
        <w:t>. Det</w:t>
      </w:r>
      <w:r>
        <w:t xml:space="preserve"> er nødvendig</w:t>
      </w:r>
      <w:r w:rsidR="00BD2090">
        <w:t>t og</w:t>
      </w:r>
      <w:r>
        <w:t>, senest 20.9 – så vi kan holde kontakt</w:t>
      </w:r>
      <w:r w:rsidR="00E47282">
        <w:t>,</w:t>
      </w:r>
      <w:r>
        <w:t xml:space="preserve"> hvis der bliver ændringer i planerne.</w:t>
      </w:r>
    </w:p>
    <w:p w:rsidR="00436E47" w:rsidRDefault="00436E47" w:rsidP="005C1902">
      <w:pPr>
        <w:spacing w:line="360" w:lineRule="auto"/>
      </w:pPr>
    </w:p>
    <w:p w:rsidR="00436E47" w:rsidRDefault="00436E47" w:rsidP="005C1902">
      <w:pPr>
        <w:spacing w:line="360" w:lineRule="auto"/>
      </w:pPr>
      <w:r>
        <w:t>Vi håber at se mange!</w:t>
      </w:r>
    </w:p>
    <w:p w:rsidR="00436E47" w:rsidRDefault="00436E47" w:rsidP="005C1902">
      <w:pPr>
        <w:spacing w:line="360" w:lineRule="auto"/>
      </w:pPr>
    </w:p>
    <w:p w:rsidR="00436E47" w:rsidRDefault="00436E47" w:rsidP="005C1902">
      <w:pPr>
        <w:spacing w:line="360" w:lineRule="auto"/>
      </w:pPr>
      <w:r>
        <w:t>Sejlerhilsen</w:t>
      </w:r>
    </w:p>
    <w:p w:rsidR="00436E47" w:rsidRDefault="00436E47" w:rsidP="005C1902">
      <w:pPr>
        <w:spacing w:line="360" w:lineRule="auto"/>
      </w:pPr>
      <w:proofErr w:type="spellStart"/>
      <w:r>
        <w:t>MeginLuren</w:t>
      </w:r>
      <w:proofErr w:type="spellEnd"/>
      <w:r>
        <w:t>/</w:t>
      </w:r>
      <w:proofErr w:type="spellStart"/>
      <w:r>
        <w:t>Meginjollerne</w:t>
      </w:r>
      <w:proofErr w:type="spellEnd"/>
      <w:r>
        <w:t xml:space="preserve"> på Mariagerfjord</w:t>
      </w:r>
    </w:p>
    <w:p w:rsidR="00436E47" w:rsidRDefault="00436E47" w:rsidP="005C1902">
      <w:pPr>
        <w:spacing w:line="360" w:lineRule="auto"/>
      </w:pPr>
      <w:r>
        <w:t>v. Paul Arnbak</w:t>
      </w:r>
    </w:p>
    <w:p w:rsidR="005C1902" w:rsidRPr="00803253" w:rsidRDefault="00436E47" w:rsidP="00BD2090">
      <w:pPr>
        <w:spacing w:line="360" w:lineRule="auto"/>
      </w:pPr>
      <w:r>
        <w:t xml:space="preserve">Under Skoven 3, Stinesminde, 9500 Hobro, </w:t>
      </w:r>
      <w:proofErr w:type="spellStart"/>
      <w:r>
        <w:t>tlf</w:t>
      </w:r>
      <w:proofErr w:type="spellEnd"/>
      <w:r>
        <w:t xml:space="preserve"> 21772972 / fjordsejler@gmail.com</w:t>
      </w:r>
    </w:p>
    <w:sectPr w:rsidR="005C1902" w:rsidRPr="00803253" w:rsidSect="009213CB">
      <w:headerReference w:type="even" r:id="rId6"/>
      <w:headerReference w:type="default" r:id="rId7"/>
      <w:footerReference w:type="even" r:id="rId8"/>
      <w:footerReference w:type="default" r:id="rId9"/>
      <w:pgSz w:w="11907" w:h="16839" w:code="9"/>
      <w:pgMar w:top="1440" w:right="1080" w:bottom="1440" w:left="1080" w:header="284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970" w:rsidRDefault="00817970">
      <w:r>
        <w:separator/>
      </w:r>
    </w:p>
  </w:endnote>
  <w:endnote w:type="continuationSeparator" w:id="0">
    <w:p w:rsidR="00817970" w:rsidRDefault="00817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2E5" w:rsidRDefault="000832E5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2</w:t>
    </w:r>
    <w:r>
      <w:rPr>
        <w:rStyle w:val="Sidetal"/>
      </w:rPr>
      <w:fldChar w:fldCharType="end"/>
    </w:r>
  </w:p>
  <w:p w:rsidR="000832E5" w:rsidRDefault="000832E5">
    <w:pPr>
      <w:pStyle w:val="Sidefo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2E5" w:rsidRDefault="000832E5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7A6E5D">
      <w:rPr>
        <w:rStyle w:val="Sidetal"/>
        <w:noProof/>
      </w:rPr>
      <w:t>1</w:t>
    </w:r>
    <w:r>
      <w:rPr>
        <w:rStyle w:val="Sidetal"/>
      </w:rPr>
      <w:fldChar w:fldCharType="end"/>
    </w:r>
  </w:p>
  <w:p w:rsidR="000832E5" w:rsidRDefault="000832E5">
    <w:pPr>
      <w:pStyle w:val="Sidefod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970" w:rsidRDefault="00817970">
      <w:r>
        <w:separator/>
      </w:r>
    </w:p>
  </w:footnote>
  <w:footnote w:type="continuationSeparator" w:id="0">
    <w:p w:rsidR="00817970" w:rsidRDefault="00817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2E5" w:rsidRDefault="000832E5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0832E5" w:rsidRDefault="000832E5">
    <w:pPr>
      <w:pStyle w:val="Sidehove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2E5" w:rsidRDefault="000832E5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7A6E5D">
      <w:rPr>
        <w:rStyle w:val="Sidetal"/>
        <w:noProof/>
      </w:rPr>
      <w:t>1</w:t>
    </w:r>
    <w:r>
      <w:rPr>
        <w:rStyle w:val="Sidetal"/>
      </w:rPr>
      <w:fldChar w:fldCharType="end"/>
    </w:r>
  </w:p>
  <w:p w:rsidR="000832E5" w:rsidRDefault="000832E5">
    <w:pPr>
      <w:pStyle w:val="Sidehoved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F43"/>
    <w:rsid w:val="00044C36"/>
    <w:rsid w:val="000832E5"/>
    <w:rsid w:val="000A5C37"/>
    <w:rsid w:val="000C0305"/>
    <w:rsid w:val="000D3652"/>
    <w:rsid w:val="000F2D55"/>
    <w:rsid w:val="001433E7"/>
    <w:rsid w:val="00161CC6"/>
    <w:rsid w:val="001C0729"/>
    <w:rsid w:val="002757C3"/>
    <w:rsid w:val="0028445B"/>
    <w:rsid w:val="003528E1"/>
    <w:rsid w:val="003624FE"/>
    <w:rsid w:val="003649A9"/>
    <w:rsid w:val="004265FB"/>
    <w:rsid w:val="00436E47"/>
    <w:rsid w:val="0047611E"/>
    <w:rsid w:val="004C0BC6"/>
    <w:rsid w:val="004D27CD"/>
    <w:rsid w:val="004D6F6F"/>
    <w:rsid w:val="005521BD"/>
    <w:rsid w:val="005C1902"/>
    <w:rsid w:val="005E573E"/>
    <w:rsid w:val="00617553"/>
    <w:rsid w:val="00643442"/>
    <w:rsid w:val="00710CCE"/>
    <w:rsid w:val="00781F43"/>
    <w:rsid w:val="007A6E5D"/>
    <w:rsid w:val="008024EF"/>
    <w:rsid w:val="00803253"/>
    <w:rsid w:val="00817970"/>
    <w:rsid w:val="00817B4E"/>
    <w:rsid w:val="00822C5E"/>
    <w:rsid w:val="008837FA"/>
    <w:rsid w:val="00890BA4"/>
    <w:rsid w:val="008A4C09"/>
    <w:rsid w:val="008D65FF"/>
    <w:rsid w:val="009213CB"/>
    <w:rsid w:val="00951738"/>
    <w:rsid w:val="009652FE"/>
    <w:rsid w:val="00995EF3"/>
    <w:rsid w:val="00A45E12"/>
    <w:rsid w:val="00A6290A"/>
    <w:rsid w:val="00A6356F"/>
    <w:rsid w:val="00AB2D63"/>
    <w:rsid w:val="00AC71BF"/>
    <w:rsid w:val="00AF4232"/>
    <w:rsid w:val="00B578C6"/>
    <w:rsid w:val="00B62EFD"/>
    <w:rsid w:val="00BD2090"/>
    <w:rsid w:val="00BE7054"/>
    <w:rsid w:val="00C415F8"/>
    <w:rsid w:val="00C64F7B"/>
    <w:rsid w:val="00CE26F2"/>
    <w:rsid w:val="00D251CD"/>
    <w:rsid w:val="00D4071F"/>
    <w:rsid w:val="00D408CD"/>
    <w:rsid w:val="00DC6067"/>
    <w:rsid w:val="00DD3DBB"/>
    <w:rsid w:val="00E47282"/>
    <w:rsid w:val="00EA2AC6"/>
    <w:rsid w:val="00EB1B1F"/>
    <w:rsid w:val="00F11655"/>
    <w:rsid w:val="00F16896"/>
    <w:rsid w:val="00F27175"/>
    <w:rsid w:val="00F47EF0"/>
    <w:rsid w:val="00F545C9"/>
    <w:rsid w:val="00FA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1688C-C26B-43C4-86ED-21085173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lang w:bidi="ar-SA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  <w:lang w:eastAsia="en-US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9213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Brdtekst">
    <w:name w:val="Body Text"/>
    <w:basedOn w:val="Normal"/>
    <w:pPr>
      <w:tabs>
        <w:tab w:val="left" w:pos="4111"/>
      </w:tabs>
      <w:spacing w:line="360" w:lineRule="auto"/>
    </w:pPr>
  </w:style>
  <w:style w:type="paragraph" w:styleId="Markeringsbobletekst">
    <w:name w:val="Balloon Text"/>
    <w:basedOn w:val="Normal"/>
    <w:semiHidden/>
    <w:rsid w:val="00DC6067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typeiafsnit"/>
    <w:link w:val="Overskrift3"/>
    <w:semiHidden/>
    <w:rsid w:val="009213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bidi="ar-SA"/>
    </w:rPr>
  </w:style>
  <w:style w:type="character" w:customStyle="1" w:styleId="gd">
    <w:name w:val="gd"/>
    <w:basedOn w:val="Standardskrifttypeiafsnit"/>
    <w:rsid w:val="009213CB"/>
  </w:style>
  <w:style w:type="character" w:customStyle="1" w:styleId="g3">
    <w:name w:val="g3"/>
    <w:basedOn w:val="Standardskrifttypeiafsnit"/>
    <w:rsid w:val="009213CB"/>
  </w:style>
  <w:style w:type="character" w:customStyle="1" w:styleId="hb">
    <w:name w:val="hb"/>
    <w:basedOn w:val="Standardskrifttypeiafsnit"/>
    <w:rsid w:val="009213CB"/>
  </w:style>
  <w:style w:type="character" w:customStyle="1" w:styleId="apple-converted-space">
    <w:name w:val="apple-converted-space"/>
    <w:basedOn w:val="Standardskrifttypeiafsnit"/>
    <w:rsid w:val="009213CB"/>
  </w:style>
  <w:style w:type="character" w:customStyle="1" w:styleId="g2">
    <w:name w:val="g2"/>
    <w:basedOn w:val="Standardskrifttypeiafsnit"/>
    <w:rsid w:val="009213CB"/>
  </w:style>
  <w:style w:type="character" w:styleId="Hyperlink">
    <w:name w:val="Hyperlink"/>
    <w:basedOn w:val="Standardskrifttypeiafsnit"/>
    <w:uiPriority w:val="99"/>
    <w:unhideWhenUsed/>
    <w:rsid w:val="009213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3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5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7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597190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0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460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725268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Skabeloner\pr&#230;dken.dot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prædken</Template>
  <TotalTime>5</TotalTime>
  <Pages>1</Pages>
  <Words>199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15</vt:lpstr>
      <vt:lpstr>15</vt:lpstr>
    </vt:vector>
  </TitlesOfParts>
  <Company>Oue menighedsråd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</dc:title>
  <dc:subject/>
  <dc:creator>Paul Christian Arnbak</dc:creator>
  <cp:keywords/>
  <cp:lastModifiedBy>Paul Christian Arnbak</cp:lastModifiedBy>
  <cp:revision>5</cp:revision>
  <cp:lastPrinted>2014-04-21T07:42:00Z</cp:lastPrinted>
  <dcterms:created xsi:type="dcterms:W3CDTF">2014-07-13T10:55:00Z</dcterms:created>
  <dcterms:modified xsi:type="dcterms:W3CDTF">2014-08-29T15:19:00Z</dcterms:modified>
</cp:coreProperties>
</file>